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40D4FAFB" w:rsidR="00DC6F67" w:rsidRDefault="00837D08" w:rsidP="00DC6F67">
            <w:pPr>
              <w:rPr>
                <w:lang w:val="en-GB"/>
              </w:rPr>
            </w:pPr>
            <w:r>
              <w:rPr>
                <w:lang w:val="en-GB"/>
              </w:rPr>
              <w:t>Carina Holmberg Pousette</w:t>
            </w: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5AE2909A" w:rsidR="00DC6F67" w:rsidRDefault="00837D08" w:rsidP="00DC6F67">
            <w:pPr>
              <w:rPr>
                <w:lang w:val="en-GB"/>
              </w:rPr>
            </w:pPr>
            <w:r>
              <w:rPr>
                <w:lang w:val="en-GB"/>
              </w:rPr>
              <w:t>Project Coordinator</w:t>
            </w: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3023D14" w:rsidR="00DC6F67" w:rsidRDefault="00837D08" w:rsidP="00DC6F67">
            <w:pPr>
              <w:rPr>
                <w:lang w:val="en-GB"/>
              </w:rPr>
            </w:pPr>
            <w:r>
              <w:rPr>
                <w:lang w:val="en-GB"/>
              </w:rPr>
              <w:t>+46725342244</w:t>
            </w: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F001629" w:rsidR="00DC6F67" w:rsidRDefault="00837D08" w:rsidP="00DC6F67">
            <w:pPr>
              <w:rPr>
                <w:lang w:val="en-GB"/>
              </w:rPr>
            </w:pPr>
            <w:r>
              <w:rPr>
                <w:lang w:val="en-GB"/>
              </w:rPr>
              <w:t>carina.holmberg_pousette@global.lu.se</w:t>
            </w: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9EA7B31" w:rsidR="00DC6F67" w:rsidRDefault="00837D08" w:rsidP="00DC6F67">
            <w:pPr>
              <w:rPr>
                <w:lang w:val="en-GB"/>
              </w:rPr>
            </w:pPr>
            <w:r>
              <w:rPr>
                <w:lang w:val="en-GB"/>
              </w:rPr>
              <w:t>P O Box 117, SE-221 00 Lund, Sweden</w:t>
            </w: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Kammarkollegiet.</w:t>
      </w:r>
    </w:p>
    <w:p w14:paraId="12D82F89" w14:textId="28725B38" w:rsidR="00DC6F67" w:rsidRDefault="00DC6F67" w:rsidP="00DC6F67">
      <w:pPr>
        <w:pStyle w:val="Rubrik3"/>
        <w:rPr>
          <w:lang w:val="en-GB"/>
        </w:rPr>
      </w:pPr>
      <w:r>
        <w:rPr>
          <w:lang w:val="en-GB"/>
        </w:rPr>
        <w:t>Candidate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CE11AC"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CE11AC"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CE11AC"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Why does the candidate want to participate in the Teaching Sabbatcial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CE11AC"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CE11AC"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CE11AC"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D960" w14:textId="77777777" w:rsidR="00890BA6" w:rsidRDefault="00890BA6">
      <w:r>
        <w:separator/>
      </w:r>
    </w:p>
  </w:endnote>
  <w:endnote w:type="continuationSeparator" w:id="0">
    <w:p w14:paraId="0C6505BA" w14:textId="77777777" w:rsidR="00890BA6" w:rsidRDefault="0089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5DBF0" w14:textId="77777777" w:rsidR="00890BA6" w:rsidRDefault="00890BA6">
      <w:r>
        <w:separator/>
      </w:r>
    </w:p>
  </w:footnote>
  <w:footnote w:type="continuationSeparator" w:id="0">
    <w:p w14:paraId="5FA20F07" w14:textId="77777777" w:rsidR="00890BA6" w:rsidRDefault="00890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CE11AC"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CE11AC"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4002C"/>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1748"/>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25EC5"/>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37D08"/>
    <w:rsid w:val="008405D1"/>
    <w:rsid w:val="008451AF"/>
    <w:rsid w:val="008458B9"/>
    <w:rsid w:val="00861801"/>
    <w:rsid w:val="0087543B"/>
    <w:rsid w:val="00890BA6"/>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844"/>
    <w:rsid w:val="00B53F21"/>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11AC"/>
    <w:rsid w:val="00CE261A"/>
    <w:rsid w:val="00CE71A7"/>
    <w:rsid w:val="00CF1530"/>
    <w:rsid w:val="00CF24A8"/>
    <w:rsid w:val="00D00049"/>
    <w:rsid w:val="00D10D4F"/>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1EF9"/>
    <w:rsid w:val="00F63C8F"/>
    <w:rsid w:val="00F67384"/>
    <w:rsid w:val="00F7282A"/>
    <w:rsid w:val="00F81D4F"/>
    <w:rsid w:val="00F86721"/>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3db15ed665e093b87a9c6c8beea0674b">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d301903ef3880bd5cebacd1f5ace7874"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2.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3.xml><?xml version="1.0" encoding="utf-8"?>
<ds:datastoreItem xmlns:ds="http://schemas.openxmlformats.org/officeDocument/2006/customXml" ds:itemID="{C11B682C-6726-4670-9A45-E9EE60269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0</TotalTime>
  <Pages>4</Pages>
  <Words>615</Words>
  <Characters>3265</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Helena Lind</cp:lastModifiedBy>
  <cp:revision>2</cp:revision>
  <cp:lastPrinted>2021-05-21T09:38:00Z</cp:lastPrinted>
  <dcterms:created xsi:type="dcterms:W3CDTF">2025-05-13T12:20:00Z</dcterms:created>
  <dcterms:modified xsi:type="dcterms:W3CDTF">2025-05-13T12:20:00Z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ies>
</file>