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6C416E39" w:rsidR="00DC6F67" w:rsidRDefault="0099490B" w:rsidP="00DC6F67">
            <w:pPr>
              <w:rPr>
                <w:lang w:val="en-GB"/>
              </w:rPr>
            </w:pPr>
            <w:r>
              <w:rPr>
                <w:lang w:val="en-GB"/>
              </w:rPr>
              <w:t>Carina Holmberg Pousette</w:t>
            </w: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910AF40" w:rsidR="00DC6F67" w:rsidRDefault="0099490B" w:rsidP="00DC6F67">
            <w:pPr>
              <w:rPr>
                <w:lang w:val="en-GB"/>
              </w:rPr>
            </w:pPr>
            <w:r>
              <w:rPr>
                <w:lang w:val="en-GB"/>
              </w:rPr>
              <w:t>International Communications Officer</w:t>
            </w: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67EFBB7" w:rsidR="00DC6F67" w:rsidRDefault="0099490B" w:rsidP="00DC6F67">
            <w:pPr>
              <w:rPr>
                <w:lang w:val="en-GB"/>
              </w:rPr>
            </w:pPr>
            <w:r>
              <w:rPr>
                <w:lang w:val="en-GB"/>
              </w:rPr>
              <w:t>+46725342244</w:t>
            </w:r>
          </w:p>
        </w:tc>
      </w:tr>
      <w:tr w:rsidR="00DC6F67" w:rsidRPr="0099490B"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28BD148" w:rsidR="00DC6F67" w:rsidRDefault="0099490B" w:rsidP="00DC6F67">
            <w:pPr>
              <w:rPr>
                <w:lang w:val="en-GB"/>
              </w:rPr>
            </w:pPr>
            <w:hyperlink r:id="rId10" w:history="1">
              <w:r w:rsidRPr="001609E7">
                <w:rPr>
                  <w:rStyle w:val="Hyperlnk"/>
                  <w:lang w:val="en-GB"/>
                </w:rPr>
                <w:t>carina.holmberg_pousette@er.lu.se</w:t>
              </w:r>
            </w:hyperlink>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6E33AD87" w:rsidR="00DC6F67" w:rsidRPr="0099490B" w:rsidRDefault="0099490B" w:rsidP="00DC6F67">
            <w:r w:rsidRPr="006B0EAA">
              <w:t>P O Box 117, SE-221 00 Lund</w:t>
            </w:r>
            <w:r>
              <w:t>, Sweden</w:t>
            </w:r>
          </w:p>
        </w:tc>
      </w:tr>
    </w:tbl>
    <w:p w14:paraId="5F44D476" w14:textId="77777777" w:rsidR="00DC6F67" w:rsidRPr="0099490B" w:rsidRDefault="00DC6F67" w:rsidP="00DC6F67"/>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r>
        <w:rPr>
          <w:lang w:val="en-GB"/>
        </w:rPr>
        <w:t>Candidate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 xml:space="preserve">o </w:t>
      </w:r>
      <w:r>
        <w:rPr>
          <w:lang w:val="en-GB"/>
        </w:rPr>
        <w:t>Primary candidate</w:t>
      </w:r>
    </w:p>
    <w:p w14:paraId="0B1197EF" w14:textId="383F2DD1" w:rsidR="00DC6F67" w:rsidRDefault="00DC6F67" w:rsidP="00E168B8">
      <w:pPr>
        <w:rPr>
          <w:lang w:val="en-GB"/>
        </w:rPr>
      </w:pPr>
      <w:r>
        <w:rPr>
          <w:rFonts w:ascii="Wingdings" w:hAnsi="Wingdings"/>
          <w:lang w:val="en-GB"/>
        </w:rPr>
        <w:t xml:space="preserve">o </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Rubrik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 xml:space="preserve">o </w:t>
      </w:r>
      <w:r>
        <w:rPr>
          <w:lang w:val="en-GB"/>
        </w:rPr>
        <w:t>Amherst College</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4D9F82C9" w14:textId="5767FDB4" w:rsidR="00233D86" w:rsidRDefault="00233D86" w:rsidP="00233D86">
      <w:pPr>
        <w:rPr>
          <w:lang w:val="en-GB"/>
        </w:rPr>
      </w:pPr>
      <w:r>
        <w:rPr>
          <w:rFonts w:ascii="Wingdings" w:hAnsi="Wingdings"/>
          <w:lang w:val="en-GB"/>
        </w:rPr>
        <w:t xml:space="preserve">o </w:t>
      </w:r>
      <w:r>
        <w:rPr>
          <w:lang w:val="en-GB"/>
        </w:rPr>
        <w:t>The Ohio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 xml:space="preserve">o </w:t>
      </w:r>
      <w:r>
        <w:rPr>
          <w:lang w:val="en-GB"/>
        </w:rPr>
        <w:t>Williams College</w:t>
      </w:r>
    </w:p>
    <w:p w14:paraId="0A4CD693" w14:textId="570E2DA6"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57E52FEA" w14:textId="75168B9C" w:rsidR="00233D86" w:rsidRPr="00233D86" w:rsidRDefault="00233D86" w:rsidP="00233D86">
      <w:pPr>
        <w:rPr>
          <w:b/>
          <w:bCs/>
          <w:lang w:val="en-GB"/>
        </w:rPr>
      </w:pPr>
      <w:r w:rsidRPr="00233D86">
        <w:rPr>
          <w:b/>
          <w:bCs/>
          <w:lang w:val="en-GB"/>
        </w:rPr>
        <w:t>Japan</w:t>
      </w:r>
    </w:p>
    <w:p w14:paraId="5DE3E772" w14:textId="77F0C276" w:rsidR="00D47E2F" w:rsidRPr="00D47E2F" w:rsidRDefault="00233D86" w:rsidP="00233D86">
      <w:pPr>
        <w:rPr>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Pr="00D47E2F"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7531FAED" w14:textId="77777777" w:rsidR="00D47E2F" w:rsidRDefault="00D47E2F" w:rsidP="00E168B8">
      <w:pPr>
        <w:rPr>
          <w:lang w:val="en-GB"/>
        </w:rPr>
      </w:pPr>
    </w:p>
    <w:p w14:paraId="6D47B6D5" w14:textId="7C0C0BEA"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A2495F"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 xml:space="preserve">Please summarise the candidate description, </w:t>
      </w:r>
      <w:proofErr w:type="gramStart"/>
      <w:r>
        <w:rPr>
          <w:lang w:val="en-GB"/>
        </w:rPr>
        <w:t>i.e.</w:t>
      </w:r>
      <w:proofErr w:type="gramEnd"/>
      <w:r>
        <w:rPr>
          <w:lang w:val="en-GB"/>
        </w:rPr>
        <w:t xml:space="preserv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A2495F"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99490B"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99490B"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Rubrik2"/>
      </w:pP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99490B"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99490B"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CF1530">
      <w:headerReference w:type="default" r:id="rId11"/>
      <w:footerReference w:type="default" r:id="rId12"/>
      <w:headerReference w:type="first" r:id="rId13"/>
      <w:footerReference w:type="first" r:id="rId14"/>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2BA33" w14:textId="77777777" w:rsidR="007D376D" w:rsidRDefault="007D376D">
      <w:r>
        <w:separator/>
      </w:r>
    </w:p>
  </w:endnote>
  <w:endnote w:type="continuationSeparator" w:id="0">
    <w:p w14:paraId="58356C5E" w14:textId="77777777" w:rsidR="007D376D" w:rsidRDefault="007D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B8EF3" w14:textId="77777777" w:rsidR="007D376D" w:rsidRDefault="007D376D">
      <w:r>
        <w:separator/>
      </w:r>
    </w:p>
  </w:footnote>
  <w:footnote w:type="continuationSeparator" w:id="0">
    <w:p w14:paraId="5F5B4C8B" w14:textId="77777777" w:rsidR="007D376D" w:rsidRDefault="007D3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99490B"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7D4236EC"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Teaching Sabbatical 202</w:t>
          </w:r>
          <w:r w:rsidR="00191412">
            <w:rPr>
              <w:i/>
              <w:iCs/>
              <w:sz w:val="20"/>
              <w:lang w:val="en-US"/>
            </w:rPr>
            <w:t>3</w:t>
          </w:r>
          <w:r w:rsidRPr="00D47E2F">
            <w:rPr>
              <w:i/>
              <w:iCs/>
              <w:sz w:val="20"/>
              <w:lang w:val="en-US"/>
            </w:rPr>
            <w:br/>
            <w:t xml:space="preserve">Updated: </w:t>
          </w:r>
          <w:r w:rsidR="00E77A8B" w:rsidRPr="00D47E2F">
            <w:rPr>
              <w:i/>
              <w:iCs/>
              <w:sz w:val="20"/>
              <w:lang w:val="en-US"/>
            </w:rPr>
            <w:t>May 202</w:t>
          </w:r>
          <w:r w:rsidR="00191412">
            <w:rPr>
              <w:i/>
              <w:iCs/>
              <w:sz w:val="20"/>
              <w:lang w:val="en-US"/>
            </w:rPr>
            <w:t>2</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99490B"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26CC0"/>
    <w:rsid w:val="00033CDA"/>
    <w:rsid w:val="0003508B"/>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64785"/>
    <w:rsid w:val="001801BD"/>
    <w:rsid w:val="00181C10"/>
    <w:rsid w:val="0018465D"/>
    <w:rsid w:val="00191412"/>
    <w:rsid w:val="001A6C0D"/>
    <w:rsid w:val="001C3738"/>
    <w:rsid w:val="001D14B5"/>
    <w:rsid w:val="001D14F4"/>
    <w:rsid w:val="001E183F"/>
    <w:rsid w:val="001F2765"/>
    <w:rsid w:val="00204B1A"/>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854"/>
    <w:rsid w:val="006C0347"/>
    <w:rsid w:val="006D20E5"/>
    <w:rsid w:val="00723B74"/>
    <w:rsid w:val="00725242"/>
    <w:rsid w:val="00783B5E"/>
    <w:rsid w:val="00787978"/>
    <w:rsid w:val="00787ED4"/>
    <w:rsid w:val="0079139F"/>
    <w:rsid w:val="00793128"/>
    <w:rsid w:val="00793485"/>
    <w:rsid w:val="007D376D"/>
    <w:rsid w:val="007D4B9A"/>
    <w:rsid w:val="007D5E94"/>
    <w:rsid w:val="007E0773"/>
    <w:rsid w:val="007E4B1C"/>
    <w:rsid w:val="00807C5D"/>
    <w:rsid w:val="008451AF"/>
    <w:rsid w:val="008458B9"/>
    <w:rsid w:val="00861801"/>
    <w:rsid w:val="0087543B"/>
    <w:rsid w:val="00893779"/>
    <w:rsid w:val="0089734B"/>
    <w:rsid w:val="008D33C5"/>
    <w:rsid w:val="008D5477"/>
    <w:rsid w:val="008D7183"/>
    <w:rsid w:val="008E290F"/>
    <w:rsid w:val="008F7257"/>
    <w:rsid w:val="009046AC"/>
    <w:rsid w:val="00905D22"/>
    <w:rsid w:val="00923567"/>
    <w:rsid w:val="00927214"/>
    <w:rsid w:val="00932AB6"/>
    <w:rsid w:val="00967E78"/>
    <w:rsid w:val="00980A7C"/>
    <w:rsid w:val="00986FB9"/>
    <w:rsid w:val="0099490B"/>
    <w:rsid w:val="00995CCA"/>
    <w:rsid w:val="00995FCC"/>
    <w:rsid w:val="009A7F17"/>
    <w:rsid w:val="009D69C7"/>
    <w:rsid w:val="009D6C1F"/>
    <w:rsid w:val="009D6CAB"/>
    <w:rsid w:val="009E56C4"/>
    <w:rsid w:val="00A07EC1"/>
    <w:rsid w:val="00A2139D"/>
    <w:rsid w:val="00A2495F"/>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261A"/>
    <w:rsid w:val="00CF1530"/>
    <w:rsid w:val="00CF24A8"/>
    <w:rsid w:val="00D00049"/>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3FD8"/>
    <w:rsid w:val="00F53D90"/>
    <w:rsid w:val="00F54BE9"/>
    <w:rsid w:val="00F63C8F"/>
    <w:rsid w:val="00F67384"/>
    <w:rsid w:val="00F7282A"/>
    <w:rsid w:val="00F81D4F"/>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arina.holmberg_pousette@er.lu.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3" ma:contentTypeDescription="Skapa ett nytt dokument." ma:contentTypeScope="" ma:versionID="6bd9a3148125d525c7bf46f8c0334434">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1e582ec0867aaa15f797cb5145056542"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2.xml><?xml version="1.0" encoding="utf-8"?>
<ds:datastoreItem xmlns:ds="http://schemas.openxmlformats.org/officeDocument/2006/customXml" ds:itemID="{2192774A-788A-4373-95F3-C86562EEA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572496-7B89-4D91-A444-B59A5AA2D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C:\Users\KarinForslund\Documents\STINTMall-2019.dotm</Template>
  <TotalTime>3</TotalTime>
  <Pages>4</Pages>
  <Words>603</Words>
  <Characters>3201</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Carina Holmberg Pousette</cp:lastModifiedBy>
  <cp:revision>3</cp:revision>
  <cp:lastPrinted>2023-06-08T07:01:00Z</cp:lastPrinted>
  <dcterms:created xsi:type="dcterms:W3CDTF">2023-06-08T06:59:00Z</dcterms:created>
  <dcterms:modified xsi:type="dcterms:W3CDTF">2023-06-08T07:35:00Z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ies>
</file>